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B47A" w14:textId="79A1717B" w:rsidR="008B2C9F" w:rsidRDefault="00436F49" w:rsidP="00DB7126">
      <w:pPr>
        <w:pStyle w:val="Heading1"/>
      </w:pPr>
      <w:r>
        <w:t>How to log voluneering hours</w:t>
      </w:r>
    </w:p>
    <w:p w14:paraId="3E2E85A0" w14:textId="118F0BCB" w:rsidR="00553F3F" w:rsidRDefault="00003AD8" w:rsidP="00553F3F">
      <w:r>
        <w:t xml:space="preserve">This is a guide to show you how to record the hours you have volunteered during your role as a Course Rep. </w:t>
      </w:r>
    </w:p>
    <w:p w14:paraId="695C8D39" w14:textId="37B0AC18" w:rsidR="0053185C" w:rsidRPr="000C7506" w:rsidRDefault="0053185C" w:rsidP="0053185C">
      <w:pPr>
        <w:pStyle w:val="Heading4"/>
      </w:pPr>
      <w:r>
        <w:t>Step 1</w:t>
      </w:r>
    </w:p>
    <w:p w14:paraId="5E492D33" w14:textId="7858FE63" w:rsidR="0053185C" w:rsidRDefault="0053185C" w:rsidP="0053185C">
      <w:r>
        <w:t>Ensure you are a registered course rep by signing up on The Union website.</w:t>
      </w:r>
    </w:p>
    <w:p w14:paraId="27A0E220" w14:textId="52CFE44B" w:rsidR="0053185C" w:rsidRDefault="0053185C" w:rsidP="0053185C">
      <w:pPr>
        <w:pStyle w:val="Heading4"/>
      </w:pPr>
      <w:r>
        <w:t>Step 2</w:t>
      </w:r>
    </w:p>
    <w:p w14:paraId="66141600" w14:textId="7F6C49D2" w:rsidR="0053185C" w:rsidRDefault="0053185C" w:rsidP="0053185C">
      <w:r>
        <w:t xml:space="preserve">Create a volunteering account on The Union website. This can be done by following this link </w:t>
      </w:r>
      <w:hyperlink r:id="rId10" w:history="1">
        <w:r w:rsidRPr="0053185C">
          <w:rPr>
            <w:rStyle w:val="Hyperlink"/>
          </w:rPr>
          <w:t>Course Reps @ Manchester Metropolitan University Students' Union</w:t>
        </w:r>
      </w:hyperlink>
      <w:r>
        <w:t xml:space="preserve">. </w:t>
      </w:r>
    </w:p>
    <w:p w14:paraId="1AD11744" w14:textId="582C15B1" w:rsidR="0053185C" w:rsidRDefault="0053185C" w:rsidP="0053185C">
      <w:pPr>
        <w:pStyle w:val="Heading4"/>
      </w:pPr>
      <w:r>
        <w:t>Step 3</w:t>
      </w:r>
    </w:p>
    <w:p w14:paraId="3FE52D2B" w14:textId="7685FF4C" w:rsidR="0053185C" w:rsidRDefault="0053185C" w:rsidP="0053185C">
      <w:r>
        <w:t xml:space="preserve">Return to this webpage </w:t>
      </w:r>
      <w:hyperlink r:id="rId11" w:history="1">
        <w:r w:rsidRPr="0053185C">
          <w:rPr>
            <w:rStyle w:val="Hyperlink"/>
          </w:rPr>
          <w:t>Course Reps @ Manchester Metropolitan University Students' Union</w:t>
        </w:r>
      </w:hyperlink>
      <w:r>
        <w:t xml:space="preserve">. Click apply for this opportunity. </w:t>
      </w:r>
    </w:p>
    <w:p w14:paraId="4B721681" w14:textId="77777777" w:rsidR="0053185C" w:rsidRDefault="0053185C" w:rsidP="0053185C"/>
    <w:p w14:paraId="2B0DFBC6" w14:textId="32519921" w:rsidR="0053185C" w:rsidRDefault="0053185C" w:rsidP="0053185C">
      <w:r>
        <w:t>A member of The Union staff team will check you are a registered Course Rep and approve you as a volunteer. This may take 2-3 working days. You do not need to do anything while waiting.</w:t>
      </w:r>
    </w:p>
    <w:p w14:paraId="457E54BD" w14:textId="3E53A684" w:rsidR="0053185C" w:rsidRDefault="0053185C" w:rsidP="0053185C">
      <w:pPr>
        <w:pStyle w:val="Heading4"/>
      </w:pPr>
      <w:r>
        <w:t>Step 4</w:t>
      </w:r>
    </w:p>
    <w:p w14:paraId="2A2E8E95" w14:textId="669A7395" w:rsidR="0053185C" w:rsidRDefault="0053185C" w:rsidP="0053185C">
      <w:r>
        <w:t xml:space="preserve">Once approved as a volunteer you are then able to add volunteering hours into the system. You can do this by adding a timesheet via this link </w:t>
      </w:r>
      <w:hyperlink r:id="rId12" w:history="1">
        <w:r w:rsidRPr="0053185C">
          <w:rPr>
            <w:rStyle w:val="Hyperlink"/>
          </w:rPr>
          <w:t>My Volunteering Timesheet @ Manchester Metropolitan University Students' Union</w:t>
        </w:r>
      </w:hyperlink>
      <w:r>
        <w:t>.</w:t>
      </w:r>
      <w:r w:rsidR="00003AD8">
        <w:t xml:space="preserve"> You can do this by doing this:</w:t>
      </w:r>
    </w:p>
    <w:p w14:paraId="4D074D09" w14:textId="77777777" w:rsidR="0053185C" w:rsidRDefault="0053185C" w:rsidP="0053185C"/>
    <w:p w14:paraId="5EE9B99E" w14:textId="5236ABD7" w:rsidR="0053185C" w:rsidRDefault="00003AD8" w:rsidP="00003AD8">
      <w:pPr>
        <w:pStyle w:val="ListParagraph"/>
        <w:numPr>
          <w:ilvl w:val="0"/>
          <w:numId w:val="3"/>
        </w:numPr>
      </w:pPr>
      <w:r>
        <w:t xml:space="preserve">On my opportunities, select Course Reps (Course Reps). </w:t>
      </w:r>
    </w:p>
    <w:p w14:paraId="27C616A9" w14:textId="0946B86E" w:rsidR="00003AD8" w:rsidRDefault="00003AD8" w:rsidP="00003AD8">
      <w:pPr>
        <w:pStyle w:val="ListParagraph"/>
        <w:numPr>
          <w:ilvl w:val="0"/>
          <w:numId w:val="3"/>
        </w:numPr>
      </w:pPr>
      <w:r>
        <w:t>Add on the date you completed your volunteer work on.</w:t>
      </w:r>
    </w:p>
    <w:p w14:paraId="0F069BBB" w14:textId="17C366DD" w:rsidR="00003AD8" w:rsidRPr="00003AD8" w:rsidRDefault="00003AD8" w:rsidP="00003AD8">
      <w:pPr>
        <w:pStyle w:val="ListParagraph"/>
        <w:numPr>
          <w:ilvl w:val="0"/>
          <w:numId w:val="3"/>
        </w:numPr>
        <w:rPr>
          <w:rFonts w:cstheme="minorBidi"/>
        </w:rPr>
      </w:pPr>
      <w:r>
        <w:t>Input the number of hours volunteered. If it was between whole hours e.g. 3 hours and 30 minutes put 3.5.</w:t>
      </w:r>
    </w:p>
    <w:p w14:paraId="0F890B71" w14:textId="51428D0C" w:rsidR="00003AD8" w:rsidRPr="00003AD8" w:rsidRDefault="00003AD8" w:rsidP="00003AD8">
      <w:pPr>
        <w:pStyle w:val="ListParagraph"/>
        <w:numPr>
          <w:ilvl w:val="0"/>
          <w:numId w:val="3"/>
        </w:numPr>
        <w:rPr>
          <w:rFonts w:cstheme="minorBidi"/>
        </w:rPr>
      </w:pPr>
      <w:r>
        <w:t>In the notes section add what work you did. E.g. Attended a Student Voice Meeting.</w:t>
      </w:r>
    </w:p>
    <w:p w14:paraId="0793E381" w14:textId="0129DCE1" w:rsidR="00003AD8" w:rsidRPr="00003AD8" w:rsidRDefault="00003AD8" w:rsidP="00003AD8">
      <w:pPr>
        <w:ind w:left="360"/>
      </w:pPr>
      <w:r w:rsidRPr="00003AD8">
        <w:drawing>
          <wp:anchor distT="0" distB="0" distL="114300" distR="114300" simplePos="0" relativeHeight="251658240" behindDoc="1" locked="0" layoutInCell="1" allowOverlap="1" wp14:anchorId="54AEB681" wp14:editId="070B94BA">
            <wp:simplePos x="0" y="0"/>
            <wp:positionH relativeFrom="column">
              <wp:posOffset>1586923</wp:posOffset>
            </wp:positionH>
            <wp:positionV relativeFrom="paragraph">
              <wp:posOffset>96635</wp:posOffset>
            </wp:positionV>
            <wp:extent cx="2767330" cy="1972310"/>
            <wp:effectExtent l="0" t="0" r="0" b="8890"/>
            <wp:wrapTight wrapText="bothSides">
              <wp:wrapPolygon edited="0">
                <wp:start x="0" y="0"/>
                <wp:lineTo x="0" y="21489"/>
                <wp:lineTo x="21412" y="21489"/>
                <wp:lineTo x="21412" y="0"/>
                <wp:lineTo x="0" y="0"/>
              </wp:wrapPolygon>
            </wp:wrapTight>
            <wp:docPr id="6494998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499808" name="Picture 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EAF306" w14:textId="77777777" w:rsidR="009172D7" w:rsidRPr="008B2C9F" w:rsidRDefault="009172D7" w:rsidP="00E03D50">
      <w:pPr>
        <w:spacing w:before="240"/>
        <w:rPr>
          <w:rFonts w:cs="Arial"/>
          <w:szCs w:val="22"/>
        </w:rPr>
      </w:pPr>
    </w:p>
    <w:p w14:paraId="457A1661" w14:textId="77777777" w:rsidR="009172D7" w:rsidRPr="008B2C9F" w:rsidRDefault="009172D7" w:rsidP="00E03D50">
      <w:pPr>
        <w:spacing w:before="240"/>
        <w:rPr>
          <w:rFonts w:cs="Arial"/>
          <w:szCs w:val="22"/>
        </w:rPr>
      </w:pPr>
    </w:p>
    <w:p w14:paraId="77B961F9" w14:textId="77777777" w:rsidR="009172D7" w:rsidRPr="008B2C9F" w:rsidRDefault="009172D7" w:rsidP="00E03D50">
      <w:pPr>
        <w:spacing w:before="240"/>
        <w:rPr>
          <w:rFonts w:cs="Arial"/>
          <w:szCs w:val="22"/>
        </w:rPr>
      </w:pPr>
    </w:p>
    <w:p w14:paraId="6257AE5C" w14:textId="77777777" w:rsidR="009172D7" w:rsidRPr="008B2C9F" w:rsidRDefault="009172D7" w:rsidP="00E03D50">
      <w:pPr>
        <w:spacing w:before="240"/>
        <w:rPr>
          <w:rFonts w:cs="Arial"/>
          <w:szCs w:val="22"/>
        </w:rPr>
      </w:pPr>
    </w:p>
    <w:sectPr w:rsidR="009172D7" w:rsidRPr="008B2C9F" w:rsidSect="00B1549C">
      <w:headerReference w:type="default" r:id="rId14"/>
      <w:headerReference w:type="first" r:id="rId15"/>
      <w:pgSz w:w="11900" w:h="16840"/>
      <w:pgMar w:top="1418" w:right="1021" w:bottom="1985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08A1B" w14:textId="77777777" w:rsidR="00F96390" w:rsidRDefault="00F96390" w:rsidP="00E03D50">
      <w:r>
        <w:separator/>
      </w:r>
    </w:p>
  </w:endnote>
  <w:endnote w:type="continuationSeparator" w:id="0">
    <w:p w14:paraId="02BBE02E" w14:textId="77777777" w:rsidR="00F96390" w:rsidRDefault="00F96390" w:rsidP="00E03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0BB96" w14:textId="77777777" w:rsidR="00F96390" w:rsidRDefault="00F96390" w:rsidP="00E03D50">
      <w:r>
        <w:separator/>
      </w:r>
    </w:p>
  </w:footnote>
  <w:footnote w:type="continuationSeparator" w:id="0">
    <w:p w14:paraId="0006163D" w14:textId="77777777" w:rsidR="00F96390" w:rsidRDefault="00F96390" w:rsidP="00E03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760F7" w14:textId="77777777" w:rsidR="0050435D" w:rsidRDefault="0050435D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D16D2AA" wp14:editId="61A80CF7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6399" cy="1068055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399" cy="10680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3E77F" w14:textId="77777777" w:rsidR="00ED6994" w:rsidRDefault="00ED699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CD50FF" wp14:editId="6F7EBD12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9398" cy="10684796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398" cy="1068479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2194F"/>
    <w:multiLevelType w:val="hybridMultilevel"/>
    <w:tmpl w:val="EF6492A2"/>
    <w:lvl w:ilvl="0" w:tplc="FA02E578">
      <w:start w:val="1"/>
      <w:numFmt w:val="bullet"/>
      <w:pStyle w:val="ListParagraph"/>
      <w:lvlText w:val=""/>
      <w:lvlJc w:val="left"/>
      <w:pPr>
        <w:ind w:left="851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726E5"/>
    <w:multiLevelType w:val="hybridMultilevel"/>
    <w:tmpl w:val="B7387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C5F5D"/>
    <w:multiLevelType w:val="multilevel"/>
    <w:tmpl w:val="53405794"/>
    <w:lvl w:ilvl="0">
      <w:start w:val="1"/>
      <w:numFmt w:val="bullet"/>
      <w:lvlText w:val=""/>
      <w:lvlJc w:val="left"/>
      <w:pPr>
        <w:ind w:left="851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285683">
    <w:abstractNumId w:val="0"/>
  </w:num>
  <w:num w:numId="2" w16cid:durableId="2000499669">
    <w:abstractNumId w:val="2"/>
  </w:num>
  <w:num w:numId="3" w16cid:durableId="1244491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889"/>
    <w:rsid w:val="00003AD8"/>
    <w:rsid w:val="000C7506"/>
    <w:rsid w:val="00114E8C"/>
    <w:rsid w:val="00120799"/>
    <w:rsid w:val="00157EED"/>
    <w:rsid w:val="0018165F"/>
    <w:rsid w:val="00195DF5"/>
    <w:rsid w:val="0025414A"/>
    <w:rsid w:val="003F1449"/>
    <w:rsid w:val="00416011"/>
    <w:rsid w:val="00436F49"/>
    <w:rsid w:val="004B2D89"/>
    <w:rsid w:val="004E004E"/>
    <w:rsid w:val="0050435D"/>
    <w:rsid w:val="00511E8B"/>
    <w:rsid w:val="0053185C"/>
    <w:rsid w:val="005430DC"/>
    <w:rsid w:val="00553F3F"/>
    <w:rsid w:val="005A074D"/>
    <w:rsid w:val="005F0889"/>
    <w:rsid w:val="00612EB0"/>
    <w:rsid w:val="00626254"/>
    <w:rsid w:val="0063548B"/>
    <w:rsid w:val="00681407"/>
    <w:rsid w:val="00692686"/>
    <w:rsid w:val="006A166D"/>
    <w:rsid w:val="006A63CA"/>
    <w:rsid w:val="006B6604"/>
    <w:rsid w:val="006D2509"/>
    <w:rsid w:val="00717187"/>
    <w:rsid w:val="007A211E"/>
    <w:rsid w:val="007E42FB"/>
    <w:rsid w:val="008631FD"/>
    <w:rsid w:val="00871248"/>
    <w:rsid w:val="00876197"/>
    <w:rsid w:val="008B2C9F"/>
    <w:rsid w:val="00902F65"/>
    <w:rsid w:val="009172D7"/>
    <w:rsid w:val="009A1585"/>
    <w:rsid w:val="009B6AC2"/>
    <w:rsid w:val="009C08BC"/>
    <w:rsid w:val="009F2C42"/>
    <w:rsid w:val="00A03F4A"/>
    <w:rsid w:val="00A61DB3"/>
    <w:rsid w:val="00B1549C"/>
    <w:rsid w:val="00BD1077"/>
    <w:rsid w:val="00C23DC3"/>
    <w:rsid w:val="00C80B82"/>
    <w:rsid w:val="00CE1AE2"/>
    <w:rsid w:val="00DB4555"/>
    <w:rsid w:val="00DB51B2"/>
    <w:rsid w:val="00DB7126"/>
    <w:rsid w:val="00DC1162"/>
    <w:rsid w:val="00E03D50"/>
    <w:rsid w:val="00EB4C35"/>
    <w:rsid w:val="00ED6994"/>
    <w:rsid w:val="00F15DDD"/>
    <w:rsid w:val="00F608A2"/>
    <w:rsid w:val="00F87B5A"/>
    <w:rsid w:val="00F9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509D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126"/>
    <w:rPr>
      <w:rFonts w:ascii="Arial" w:hAnsi="Arial"/>
      <w:color w:val="51515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506"/>
    <w:pPr>
      <w:keepNext/>
      <w:keepLines/>
      <w:spacing w:after="480"/>
      <w:contextualSpacing/>
      <w:outlineLvl w:val="0"/>
    </w:pPr>
    <w:rPr>
      <w:rFonts w:eastAsiaTheme="majorEastAsia" w:cs="Times New Roman (Headings CS)"/>
      <w:b/>
      <w:caps/>
      <w:color w:val="000000" w:themeColor="text1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7506"/>
    <w:pPr>
      <w:keepNext/>
      <w:keepLines/>
      <w:spacing w:before="600" w:after="360"/>
      <w:contextualSpacing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6197"/>
    <w:pPr>
      <w:keepNext/>
      <w:keepLines/>
      <w:spacing w:before="360" w:after="240"/>
      <w:contextualSpacing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Heading4">
    <w:name w:val="heading 4"/>
    <w:basedOn w:val="Subtitle"/>
    <w:next w:val="Normal"/>
    <w:link w:val="Heading4Char"/>
    <w:uiPriority w:val="9"/>
    <w:unhideWhenUsed/>
    <w:qFormat/>
    <w:rsid w:val="00876197"/>
    <w:pPr>
      <w:spacing w:before="240"/>
      <w:outlineLvl w:val="3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D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D50"/>
  </w:style>
  <w:style w:type="paragraph" w:styleId="Footer">
    <w:name w:val="footer"/>
    <w:basedOn w:val="Normal"/>
    <w:link w:val="FooterChar"/>
    <w:uiPriority w:val="99"/>
    <w:unhideWhenUsed/>
    <w:rsid w:val="00E03D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D50"/>
  </w:style>
  <w:style w:type="paragraph" w:styleId="BalloonText">
    <w:name w:val="Balloon Text"/>
    <w:basedOn w:val="Normal"/>
    <w:link w:val="BalloonTextChar"/>
    <w:uiPriority w:val="99"/>
    <w:semiHidden/>
    <w:unhideWhenUsed/>
    <w:rsid w:val="00E03D5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D5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8B2C9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0C7506"/>
    <w:rPr>
      <w:rFonts w:ascii="Arial" w:eastAsiaTheme="majorEastAsia" w:hAnsi="Arial" w:cs="Times New Roman (Headings CS)"/>
      <w:b/>
      <w:caps/>
      <w:color w:val="000000" w:themeColor="text1"/>
      <w:sz w:val="7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C7506"/>
    <w:rPr>
      <w:rFonts w:ascii="Arial" w:eastAsiaTheme="majorEastAsia" w:hAnsi="Arial" w:cstheme="majorBidi"/>
      <w:b/>
      <w:color w:val="000000" w:themeColor="tex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76197"/>
    <w:rPr>
      <w:rFonts w:ascii="Arial" w:eastAsiaTheme="majorEastAsia" w:hAnsi="Arial" w:cstheme="majorBidi"/>
      <w:b/>
      <w:color w:val="000000" w:themeColor="text1"/>
      <w:sz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AE2"/>
    <w:pPr>
      <w:spacing w:before="120" w:after="120"/>
    </w:pPr>
    <w:rPr>
      <w:color w:val="000000" w:themeColor="text1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E1AE2"/>
    <w:rPr>
      <w:rFonts w:ascii="Arial" w:hAnsi="Arial"/>
      <w:color w:val="000000" w:themeColor="text1"/>
    </w:rPr>
  </w:style>
  <w:style w:type="paragraph" w:styleId="NoSpacing">
    <w:name w:val="No Spacing"/>
    <w:uiPriority w:val="1"/>
    <w:qFormat/>
    <w:rsid w:val="007E42FB"/>
    <w:rPr>
      <w:rFonts w:ascii="Arial" w:hAnsi="Arial"/>
      <w:color w:val="515151"/>
      <w:sz w:val="22"/>
    </w:rPr>
  </w:style>
  <w:style w:type="character" w:styleId="Emphasis">
    <w:name w:val="Emphasis"/>
    <w:basedOn w:val="DefaultParagraphFont"/>
    <w:uiPriority w:val="20"/>
    <w:qFormat/>
    <w:rsid w:val="007E42FB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7E42FB"/>
    <w:rPr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7E42FB"/>
    <w:rPr>
      <w:i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876197"/>
    <w:rPr>
      <w:rFonts w:ascii="Arial" w:hAnsi="Arial"/>
      <w:b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876197"/>
    <w:pPr>
      <w:spacing w:before="200" w:after="160"/>
      <w:ind w:left="864" w:right="864"/>
      <w:jc w:val="center"/>
    </w:pPr>
    <w:rPr>
      <w:i/>
      <w:iCs/>
      <w:color w:val="000000" w:themeColor="text1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876197"/>
    <w:rPr>
      <w:rFonts w:ascii="Arial" w:hAnsi="Arial"/>
      <w:i/>
      <w:iCs/>
      <w:color w:val="000000" w:themeColor="text1"/>
      <w:sz w:val="28"/>
    </w:rPr>
  </w:style>
  <w:style w:type="paragraph" w:styleId="IntenseQuote">
    <w:name w:val="Intense Quote"/>
    <w:basedOn w:val="Quote"/>
    <w:next w:val="Normal"/>
    <w:link w:val="IntenseQuoteChar"/>
    <w:uiPriority w:val="30"/>
    <w:qFormat/>
    <w:rsid w:val="00553F3F"/>
    <w:pPr>
      <w:pBdr>
        <w:top w:val="single" w:sz="4" w:space="10" w:color="FFD80C"/>
        <w:bottom w:val="single" w:sz="4" w:space="10" w:color="FFD80C"/>
      </w:pBdr>
      <w:spacing w:before="720" w:after="720"/>
      <w:ind w:left="862" w:right="862"/>
    </w:pPr>
    <w:rPr>
      <w:i w:val="0"/>
      <w:iCs w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F3F"/>
    <w:rPr>
      <w:rFonts w:ascii="Arial" w:hAnsi="Arial"/>
      <w:color w:val="000000" w:themeColor="text1"/>
      <w:sz w:val="28"/>
    </w:rPr>
  </w:style>
  <w:style w:type="paragraph" w:styleId="ListParagraph">
    <w:name w:val="List Paragraph"/>
    <w:basedOn w:val="Normal"/>
    <w:uiPriority w:val="34"/>
    <w:qFormat/>
    <w:rsid w:val="004E004E"/>
    <w:pPr>
      <w:numPr>
        <w:numId w:val="1"/>
      </w:numPr>
      <w:spacing w:before="120" w:after="120"/>
    </w:pPr>
    <w:rPr>
      <w:rFonts w:cs="Times New Roman (Body CS)"/>
    </w:rPr>
  </w:style>
  <w:style w:type="character" w:styleId="Strong">
    <w:name w:val="Strong"/>
    <w:basedOn w:val="DefaultParagraphFont"/>
    <w:uiPriority w:val="22"/>
    <w:qFormat/>
    <w:rsid w:val="004E004E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4E004E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E004E"/>
    <w:rPr>
      <w:b/>
      <w:bCs/>
      <w:smallCaps/>
      <w:color w:val="4F81BD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4E004E"/>
    <w:rPr>
      <w:b/>
      <w:bCs/>
      <w:i/>
      <w:iCs/>
      <w:spacing w:val="5"/>
    </w:rPr>
  </w:style>
  <w:style w:type="character" w:customStyle="1" w:styleId="Bold">
    <w:name w:val="Bold"/>
    <w:basedOn w:val="DefaultParagraphFont"/>
    <w:uiPriority w:val="1"/>
    <w:qFormat/>
    <w:rsid w:val="00553F3F"/>
    <w:rPr>
      <w:b/>
    </w:rPr>
  </w:style>
  <w:style w:type="character" w:styleId="Hyperlink">
    <w:name w:val="Hyperlink"/>
    <w:basedOn w:val="DefaultParagraphFont"/>
    <w:uiPriority w:val="99"/>
    <w:unhideWhenUsed/>
    <w:rsid w:val="005318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18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heunionmmu.org/volunteer_timeshee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heunionmmu.org/volunteering-opportunities/course-reps-f0d3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theunionmmu.org/volunteering-opportunities/course-reps-f0d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14b1aa-b996-4c9f-86c6-468fda466d0c" xsi:nil="true"/>
    <lcf76f155ced4ddcb4097134ff3c332f xmlns="0a7cef76-5126-4060-a14a-ec8864eb45f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FC829AAE51F42B17566FC4E5C476E" ma:contentTypeVersion="18" ma:contentTypeDescription="Create a new document." ma:contentTypeScope="" ma:versionID="b0e9160921a27f1f5a7c713f535c9d07">
  <xsd:schema xmlns:xsd="http://www.w3.org/2001/XMLSchema" xmlns:xs="http://www.w3.org/2001/XMLSchema" xmlns:p="http://schemas.microsoft.com/office/2006/metadata/properties" xmlns:ns2="0a7cef76-5126-4060-a14a-ec8864eb45ff" xmlns:ns3="4414b1aa-b996-4c9f-86c6-468fda466d0c" targetNamespace="http://schemas.microsoft.com/office/2006/metadata/properties" ma:root="true" ma:fieldsID="7009eb593b345ac209ed68a1a4b95c94" ns2:_="" ns3:_="">
    <xsd:import namespace="0a7cef76-5126-4060-a14a-ec8864eb45ff"/>
    <xsd:import namespace="4414b1aa-b996-4c9f-86c6-468fda466d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cef76-5126-4060-a14a-ec8864eb45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9d4c506-e2aa-436a-9dbd-af2c1579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4b1aa-b996-4c9f-86c6-468fda466d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73b84a6-050f-422f-8762-bddcca39f311}" ma:internalName="TaxCatchAll" ma:showField="CatchAllData" ma:web="4414b1aa-b996-4c9f-86c6-468fda466d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540709-3FC9-4406-B2D6-5BF20EF1B6C1}">
  <ds:schemaRefs>
    <ds:schemaRef ds:uri="http://schemas.microsoft.com/office/2006/metadata/properties"/>
    <ds:schemaRef ds:uri="http://schemas.microsoft.com/office/infopath/2007/PartnerControls"/>
    <ds:schemaRef ds:uri="4414b1aa-b996-4c9f-86c6-468fda466d0c"/>
    <ds:schemaRef ds:uri="0a7cef76-5126-4060-a14a-ec8864eb45ff"/>
  </ds:schemaRefs>
</ds:datastoreItem>
</file>

<file path=customXml/itemProps2.xml><?xml version="1.0" encoding="utf-8"?>
<ds:datastoreItem xmlns:ds="http://schemas.openxmlformats.org/officeDocument/2006/customXml" ds:itemID="{0B3BD556-EC54-4750-8E8D-D7B5E1AD4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cef76-5126-4060-a14a-ec8864eb45ff"/>
    <ds:schemaRef ds:uri="4414b1aa-b996-4c9f-86c6-468fda466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43F55F-A0F5-4CB7-894D-6ACF40E59B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7A8AE717</Template>
  <TotalTime>18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mmunion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Sam Hackney</cp:lastModifiedBy>
  <cp:revision>1</cp:revision>
  <dcterms:created xsi:type="dcterms:W3CDTF">2021-04-20T11:00:00Z</dcterms:created>
  <dcterms:modified xsi:type="dcterms:W3CDTF">2026-09-11T13:38:00Z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0x0101007CEFC829AAE51F42B17566FC4E5C476E</vt:lpwstr>
  </property>
  <property fmtid="{D5CDD505-2E9C-101B-9397-08002B2CF9AE}" pid="3" name="Order">
    <vt:r8>10100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SharedWithUsers">
    <vt:lpwstr>510;#Mackenzie Marshall;#580;#Sophi Lynch</vt:lpwstr>
  </property>
</Properties>
</file>